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Default="00D828DC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8580" cy="7344771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5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665D43B1" wp14:editId="22FAC35B">
                  <wp:extent cx="5219700" cy="6810143"/>
                  <wp:effectExtent l="19050" t="19050" r="19050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56" cy="6817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9253CAC" wp14:editId="74955851">
                  <wp:extent cx="5504528" cy="7305675"/>
                  <wp:effectExtent l="19050" t="19050" r="203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18" cy="7316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E41B42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0739A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0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0"/>
          </w:p>
          <w:p w:rsidR="00C16D00" w:rsidRPr="003416D7" w:rsidRDefault="005E61B9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заполнения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="000755E3">
              <w:t xml:space="preserve"> </w:t>
            </w:r>
            <w:r w:rsidR="000755E3" w:rsidRP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(изложения), осуществляющих инструктаж участников итогового сочинения (изложения) в день п</w:t>
            </w:r>
            <w:r w:rsidR="000755E3">
              <w:rPr>
                <w:rFonts w:eastAsia="Times New Roman" w:cs="Times New Roman"/>
                <w:color w:val="000000"/>
                <w:szCs w:val="28"/>
                <w:lang w:eastAsia="ru-RU"/>
              </w:rPr>
              <w:t>роведения сочинения (изложения)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C02399">
            <w:pPr>
              <w:widowControl w:val="0"/>
              <w:ind w:firstLine="720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C0239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C0239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1"/>
          </w:p>
          <w:p w:rsidR="00C16D00" w:rsidRPr="006D74C0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бланков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чернилами черного цвета. </w:t>
            </w:r>
          </w:p>
          <w:p w:rsidR="00C16D00" w:rsidRPr="00273C8C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во всех заполняемых полях бланка регистрации и верхней части бланка записи,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, «ластик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 и др.). </w:t>
            </w:r>
          </w:p>
          <w:p w:rsidR="00C16D00" w:rsidRPr="000874AB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2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2"/>
          </w:p>
          <w:p w:rsidR="00C16D00" w:rsidRPr="000874AB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4961259" cy="6743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406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E41B42">
            <w:pPr>
              <w:keepNext/>
              <w:tabs>
                <w:tab w:val="left" w:pos="2235"/>
              </w:tabs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регистрационные 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5F2FF4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760085" cy="1928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), осуществляющего инструктаж участников итогового сочинения (изложения),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874798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63"/>
              <w:gridCol w:w="6798"/>
            </w:tblGrid>
            <w:tr w:rsidR="00FA7A5C" w:rsidRPr="00FA7A5C" w:rsidTr="00C02399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693E19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итогового сочинения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 код образовател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ьной организации 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(изложения) в</w:t>
                  </w:r>
                </w:p>
                <w:p w:rsidR="00C16D00" w:rsidRPr="00087995" w:rsidRDefault="00693E19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ОО (месте проведения)»</w:t>
                  </w:r>
                </w:p>
              </w:tc>
            </w:tr>
            <w:tr w:rsidR="00FA7A5C" w:rsidRPr="00FA7A5C" w:rsidTr="00874798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083E8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(изложения)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организации, в которой участник пишет сочинение (изложение)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учебного кабинета, в котором проходит сочинение (изложение)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1-12-2</w:t>
                  </w:r>
                  <w:r w:rsid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2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</w:p>
              </w:tc>
            </w:tr>
            <w:tr w:rsidR="00FA7A5C" w:rsidRPr="00FA7A5C" w:rsidTr="00C02399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</w:p>
              </w:tc>
            </w:tr>
          </w:tbl>
          <w:p w:rsidR="001C516A" w:rsidRPr="00750FBB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).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C516A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925"/>
            </w:tblGrid>
            <w:tr w:rsidR="00C95334" w:rsidRPr="00C95334" w:rsidTr="00E41B42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710050">
              <w:trPr>
                <w:trHeight w:val="20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8A308F">
              <w:trPr>
                <w:trHeight w:val="415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указать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 xml:space="preserve">Участнику итогового сочинения (изложения) необходимо ознакомиться с этой инструкцией и поставить свою подпись в </w:t>
            </w:r>
            <w:r w:rsidR="00A10C6E" w:rsidRPr="00C82536">
              <w:rPr>
                <w:szCs w:val="26"/>
              </w:rPr>
              <w:lastRenderedPageBreak/>
              <w:t>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C82536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3" w:name="_Toc494819704"/>
            <w:r w:rsidRPr="00C82536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>
              <w:rPr>
                <w:szCs w:val="28"/>
              </w:rPr>
              <w:t xml:space="preserve">региональной </w:t>
            </w:r>
            <w:r w:rsidRPr="00C82536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(изложения).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3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 верхней части бланка записи (рис. 5) расположены:</w:t>
            </w:r>
          </w:p>
          <w:p w:rsidR="00C16D00" w:rsidRPr="008A308F" w:rsidRDefault="00C16D00" w:rsidP="008A308F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292D61" w:rsidRPr="00292D61" w:rsidRDefault="00A04CAC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szCs w:val="28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регистрационные </w:t>
            </w:r>
            <w:r w:rsidR="003348ED"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FC222E" w:rsidRPr="00C82536">
              <w:rPr>
                <w:rFonts w:eastAsia="Times New Roman" w:cs="Times New Roman"/>
                <w:szCs w:val="28"/>
                <w:lang w:eastAsia="ru-RU"/>
              </w:rPr>
              <w:t xml:space="preserve"> для заполнения участником итогового сочинения (изложения);</w:t>
            </w:r>
          </w:p>
          <w:p w:rsidR="003348ED" w:rsidRPr="00292D61" w:rsidRDefault="00EA0FD2" w:rsidP="00292D61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color w:val="0070C0"/>
                <w:szCs w:val="28"/>
              </w:rPr>
            </w:pPr>
            <w:r w:rsidRPr="00292D61">
              <w:rPr>
                <w:rFonts w:eastAsia="Times New Roman" w:cs="Times New Roman"/>
                <w:szCs w:val="28"/>
                <w:lang w:eastAsia="ru-RU"/>
              </w:rPr>
              <w:t>поле</w:t>
            </w:r>
            <w:r w:rsidRPr="00E0654A">
              <w:t xml:space="preserve"> «Лист №» </w:t>
            </w:r>
            <w:r w:rsidRPr="00550D2E">
              <w:t>заполняется членом комиссии по проведению итогового сочинения (изложения)</w:t>
            </w:r>
            <w:r w:rsidR="00550D2E" w:rsidRPr="00550D2E"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 символами</w:t>
            </w:r>
            <w:r w:rsidR="00A04CAC" w:rsidRPr="00663900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 </w:t>
            </w:r>
            <w:r w:rsidR="00A04CAC" w:rsidRPr="00663900">
              <w:rPr>
                <w:rFonts w:cs="Times New Roman"/>
                <w:szCs w:val="28"/>
              </w:rPr>
              <w:t>регистрационные поля, продублировав информацию с бланка регистрации: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663900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lastRenderedPageBreak/>
              <w:t>П</w:t>
            </w:r>
            <w:r w:rsidR="00706507" w:rsidRPr="00663900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 лицевой стороне бланка записи участник может продолжить записи на оборотной стороне бланка (рис. 6),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C82536" w:rsidRPr="00C82536" w:rsidRDefault="00C82536" w:rsidP="00706507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и разлинованы пунктирными линиями. </w:t>
            </w:r>
          </w:p>
          <w:p w:rsidR="00C82536" w:rsidRDefault="00C82536" w:rsidP="00C8253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бланке записи участник может продолжить записи на дополнительном бланке записи, выдаваемом членом комиссии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по запросу участника в случае, когда на основном бланке записи </w:t>
            </w:r>
            <w:r w:rsidR="00BE48A5">
              <w:rPr>
                <w:rFonts w:eastAsia="Times New Roman" w:cs="Times New Roman"/>
                <w:szCs w:val="28"/>
                <w:lang w:eastAsia="ru-RU"/>
              </w:rPr>
              <w:t xml:space="preserve">(включая его оборотную 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сторон</w:t>
            </w:r>
            <w:r w:rsidR="00BE48A5">
              <w:rPr>
                <w:rFonts w:eastAsia="Times New Roman" w:cs="Times New Roman"/>
                <w:szCs w:val="28"/>
                <w:lang w:eastAsia="ru-RU"/>
              </w:rPr>
              <w:t>у</w:t>
            </w:r>
            <w:r w:rsidR="00374CBE" w:rsidRPr="00374CBE">
              <w:rPr>
                <w:rFonts w:eastAsia="Times New Roman" w:cs="Times New Roman"/>
                <w:szCs w:val="28"/>
                <w:lang w:eastAsia="ru-RU"/>
              </w:rPr>
              <w:t>)</w:t>
            </w:r>
            <w:r w:rsidR="00374CB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 осталось места.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5.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6.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итогового сочинения (изложения) в случае нехватки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 xml:space="preserve">и внешне </w:t>
            </w:r>
            <w:r w:rsidR="00993863" w:rsidRPr="00663900">
              <w:rPr>
                <w:rFonts w:cs="Times New Roman"/>
                <w:szCs w:val="28"/>
              </w:rPr>
              <w:lastRenderedPageBreak/>
              <w:t>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(этот код переносится в доп</w:t>
            </w:r>
            <w:r w:rsidR="00864102" w:rsidRPr="00663900">
              <w:rPr>
                <w:rFonts w:cs="Times New Roman"/>
                <w:szCs w:val="28"/>
              </w:rPr>
              <w:t>олнительный бланк</w:t>
            </w:r>
            <w:r w:rsidR="00993863" w:rsidRPr="00663900">
              <w:rPr>
                <w:rFonts w:cs="Times New Roman"/>
                <w:szCs w:val="28"/>
              </w:rPr>
              <w:t xml:space="preserve"> членом комиссии </w:t>
            </w:r>
            <w:r w:rsidR="00993863" w:rsidRPr="00663900">
              <w:rPr>
                <w:rFonts w:eastAsia="Times New Roman" w:cs="Times New Roman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663900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="00993863" w:rsidRPr="00663900">
              <w:rPr>
                <w:rFonts w:cs="Times New Roman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C16D00" w:rsidRPr="00663900" w:rsidRDefault="00C16D00" w:rsidP="00E41B42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вертикальный и горизонтальный штрихкоды;</w:t>
            </w:r>
          </w:p>
          <w:p w:rsidR="00025471" w:rsidRPr="00663900" w:rsidRDefault="009B712A" w:rsidP="00025471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bookmarkStart w:id="4" w:name="_GoBack"/>
            <w:bookmarkEnd w:id="4"/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4C4BDB" w:rsidRPr="00663900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 символами</w:t>
            </w:r>
            <w:r w:rsidR="004C4BDB" w:rsidRPr="0066390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 xml:space="preserve">заполняет значения </w:t>
            </w:r>
            <w:r w:rsidR="00D10D17" w:rsidRPr="00663900">
              <w:rPr>
                <w:rFonts w:cs="Times New Roman"/>
                <w:szCs w:val="28"/>
              </w:rPr>
              <w:t xml:space="preserve">регистрационных </w:t>
            </w:r>
            <w:r w:rsidR="003348ED" w:rsidRPr="00663900">
              <w:rPr>
                <w:rFonts w:cs="Times New Roman"/>
                <w:szCs w:val="28"/>
              </w:rPr>
              <w:t>полей</w:t>
            </w:r>
            <w:r w:rsidR="009B712A" w:rsidRPr="00663900">
              <w:rPr>
                <w:rFonts w:cs="Times New Roman"/>
                <w:szCs w:val="28"/>
              </w:rPr>
              <w:t xml:space="preserve">, </w:t>
            </w:r>
            <w:r w:rsidR="009B712A" w:rsidRPr="00025471">
              <w:rPr>
                <w:rFonts w:cs="Times New Roman"/>
                <w:color w:val="000000"/>
                <w:szCs w:val="28"/>
              </w:rPr>
              <w:t>продублировав информацию с бланка регистрации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5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F8" w:rsidRDefault="00501BF8" w:rsidP="00CE0494">
      <w:r>
        <w:separator/>
      </w:r>
    </w:p>
    <w:p w:rsidR="00501BF8" w:rsidRDefault="00501BF8"/>
  </w:endnote>
  <w:endnote w:type="continuationSeparator" w:id="0">
    <w:p w:rsidR="00501BF8" w:rsidRDefault="00501BF8" w:rsidP="00CE0494">
      <w:r>
        <w:continuationSeparator/>
      </w:r>
    </w:p>
    <w:p w:rsidR="00501BF8" w:rsidRDefault="00501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F8" w:rsidRDefault="00501BF8" w:rsidP="00CE0494">
      <w:r>
        <w:separator/>
      </w:r>
    </w:p>
    <w:p w:rsidR="00501BF8" w:rsidRDefault="00501BF8"/>
  </w:footnote>
  <w:footnote w:type="continuationSeparator" w:id="0">
    <w:p w:rsidR="00501BF8" w:rsidRDefault="00501BF8" w:rsidP="00CE0494">
      <w:r>
        <w:continuationSeparator/>
      </w:r>
    </w:p>
    <w:p w:rsidR="00501BF8" w:rsidRDefault="00501B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1E1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A3710"/>
    <w:rsid w:val="003A39C8"/>
    <w:rsid w:val="003A3EC4"/>
    <w:rsid w:val="003A5C39"/>
    <w:rsid w:val="003A6F88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C4BDB"/>
    <w:rsid w:val="004D5C2F"/>
    <w:rsid w:val="004E281B"/>
    <w:rsid w:val="004F17C4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6BBE"/>
    <w:rsid w:val="0057105D"/>
    <w:rsid w:val="0057753B"/>
    <w:rsid w:val="00582D7B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5E6B"/>
    <w:rsid w:val="005D7011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1664"/>
    <w:rsid w:val="00AC266A"/>
    <w:rsid w:val="00AD49AF"/>
    <w:rsid w:val="00AE3B8A"/>
    <w:rsid w:val="00AE43CD"/>
    <w:rsid w:val="00AE7274"/>
    <w:rsid w:val="00AF1072"/>
    <w:rsid w:val="00B128A0"/>
    <w:rsid w:val="00B13A64"/>
    <w:rsid w:val="00B222BF"/>
    <w:rsid w:val="00B2481F"/>
    <w:rsid w:val="00B3499C"/>
    <w:rsid w:val="00B355B4"/>
    <w:rsid w:val="00B35EF6"/>
    <w:rsid w:val="00B3788B"/>
    <w:rsid w:val="00B415B3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709B"/>
    <w:rsid w:val="00C82536"/>
    <w:rsid w:val="00C87746"/>
    <w:rsid w:val="00C91E6C"/>
    <w:rsid w:val="00C95334"/>
    <w:rsid w:val="00CA3775"/>
    <w:rsid w:val="00CB3724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FC947-AB19-4AD3-8EC0-EE3684FD2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2557</TotalTime>
  <Pages>12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Грушанская</cp:lastModifiedBy>
  <cp:revision>471</cp:revision>
  <cp:lastPrinted>2019-10-17T09:28:00Z</cp:lastPrinted>
  <dcterms:created xsi:type="dcterms:W3CDTF">2017-10-25T06:25:00Z</dcterms:created>
  <dcterms:modified xsi:type="dcterms:W3CDTF">2022-11-02T06:58:00Z</dcterms:modified>
</cp:coreProperties>
</file>